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18CCE" w14:textId="366FAA9F" w:rsidR="00A829CA" w:rsidRPr="009E25C2" w:rsidRDefault="00093875" w:rsidP="00A829CA">
      <w:pPr>
        <w:spacing w:line="600" w:lineRule="exact"/>
        <w:rPr>
          <w:rFonts w:ascii="ITC Avant Garde Std Bk" w:hAnsi="ITC Avant Garde Std Bk" w:cs="Times New Roman"/>
          <w:b/>
          <w:bCs/>
          <w:sz w:val="40"/>
          <w:szCs w:val="40"/>
          <w:lang w:val="sv-SE"/>
        </w:rPr>
      </w:pPr>
      <w:r w:rsidRPr="009E25C2">
        <w:rPr>
          <w:rFonts w:ascii="ITC Avant Garde Std Bk" w:hAnsi="ITC Avant Garde Std Bk" w:cs="Times New Roman"/>
          <w:b/>
          <w:bCs/>
          <w:sz w:val="40"/>
          <w:szCs w:val="40"/>
          <w:lang w:val="sv-SE"/>
        </w:rPr>
        <w:t>A</w:t>
      </w:r>
      <w:r w:rsidR="00A829CA" w:rsidRPr="009E25C2">
        <w:rPr>
          <w:rFonts w:ascii="ITC Avant Garde Std Bk" w:hAnsi="ITC Avant Garde Std Bk" w:cs="Times New Roman"/>
          <w:b/>
          <w:bCs/>
          <w:sz w:val="40"/>
          <w:szCs w:val="40"/>
          <w:lang w:val="sv-SE"/>
        </w:rPr>
        <w:t>nmälan till Ansvarsnämnden</w:t>
      </w:r>
    </w:p>
    <w:p w14:paraId="51AC54F7" w14:textId="3AB99B62" w:rsidR="00A829CA" w:rsidRPr="009E25C2" w:rsidRDefault="00A829CA" w:rsidP="00A829CA">
      <w:pPr>
        <w:spacing w:after="0"/>
        <w:rPr>
          <w:rFonts w:cs="Times New Roman"/>
          <w:sz w:val="24"/>
          <w:szCs w:val="24"/>
          <w:lang w:val="sv-SE"/>
        </w:rPr>
      </w:pPr>
      <w:r w:rsidRPr="009E25C2">
        <w:rPr>
          <w:rFonts w:cs="Times New Roman"/>
          <w:sz w:val="24"/>
          <w:szCs w:val="24"/>
          <w:lang w:val="sv-SE"/>
        </w:rPr>
        <w:t>Denna mall är framtagen för att förenkla för d</w:t>
      </w:r>
      <w:r w:rsidR="005E3129" w:rsidRPr="009E25C2">
        <w:rPr>
          <w:rFonts w:cs="Times New Roman"/>
          <w:sz w:val="24"/>
          <w:szCs w:val="24"/>
          <w:lang w:val="sv-SE"/>
        </w:rPr>
        <w:t>ig</w:t>
      </w:r>
      <w:r w:rsidRPr="009E25C2">
        <w:rPr>
          <w:rFonts w:cs="Times New Roman"/>
          <w:sz w:val="24"/>
          <w:szCs w:val="24"/>
          <w:lang w:val="sv-SE"/>
        </w:rPr>
        <w:t xml:space="preserve"> som </w:t>
      </w:r>
      <w:r w:rsidR="005E3129" w:rsidRPr="009E25C2">
        <w:rPr>
          <w:rFonts w:cs="Times New Roman"/>
          <w:sz w:val="24"/>
          <w:szCs w:val="24"/>
          <w:lang w:val="sv-SE"/>
        </w:rPr>
        <w:t xml:space="preserve">vill </w:t>
      </w:r>
      <w:r w:rsidRPr="009E25C2">
        <w:rPr>
          <w:rFonts w:cs="Times New Roman"/>
          <w:sz w:val="24"/>
          <w:szCs w:val="24"/>
          <w:lang w:val="sv-SE"/>
        </w:rPr>
        <w:t>anmäla en händelse till Svensk</w:t>
      </w:r>
      <w:r w:rsidR="00993A16" w:rsidRPr="009E25C2">
        <w:rPr>
          <w:rFonts w:cs="Times New Roman"/>
          <w:sz w:val="24"/>
          <w:szCs w:val="24"/>
          <w:lang w:val="sv-SE"/>
        </w:rPr>
        <w:t xml:space="preserve"> Simidrotts</w:t>
      </w:r>
      <w:r w:rsidRPr="009E25C2">
        <w:rPr>
          <w:rFonts w:cs="Times New Roman"/>
          <w:sz w:val="24"/>
          <w:szCs w:val="24"/>
          <w:lang w:val="sv-SE"/>
        </w:rPr>
        <w:t xml:space="preserve"> </w:t>
      </w:r>
      <w:r w:rsidR="00FB486B" w:rsidRPr="009E25C2">
        <w:rPr>
          <w:rFonts w:cs="Times New Roman"/>
          <w:sz w:val="24"/>
          <w:szCs w:val="24"/>
          <w:lang w:val="sv-SE"/>
        </w:rPr>
        <w:t>a</w:t>
      </w:r>
      <w:r w:rsidRPr="009E25C2">
        <w:rPr>
          <w:rFonts w:cs="Times New Roman"/>
          <w:sz w:val="24"/>
          <w:szCs w:val="24"/>
          <w:lang w:val="sv-SE"/>
        </w:rPr>
        <w:t xml:space="preserve">nsvarsnämnd. Tänk på att i anmälan </w:t>
      </w:r>
      <w:r w:rsidR="003B15B5" w:rsidRPr="009E25C2">
        <w:rPr>
          <w:rFonts w:cs="Times New Roman"/>
          <w:sz w:val="24"/>
          <w:szCs w:val="24"/>
          <w:lang w:val="sv-SE"/>
        </w:rPr>
        <w:t xml:space="preserve">redogöra med </w:t>
      </w:r>
      <w:r w:rsidRPr="009E25C2">
        <w:rPr>
          <w:rFonts w:cs="Times New Roman"/>
          <w:sz w:val="24"/>
          <w:szCs w:val="24"/>
          <w:lang w:val="sv-SE"/>
        </w:rPr>
        <w:t>så utförliga uppgifter som möjligt samt</w:t>
      </w:r>
      <w:r w:rsidR="003B15B5" w:rsidRPr="009E25C2">
        <w:rPr>
          <w:rFonts w:cs="Times New Roman"/>
          <w:sz w:val="24"/>
          <w:szCs w:val="24"/>
          <w:lang w:val="sv-SE"/>
        </w:rPr>
        <w:t xml:space="preserve"> att </w:t>
      </w:r>
      <w:r w:rsidR="00CC3C6C" w:rsidRPr="009E25C2">
        <w:rPr>
          <w:rFonts w:cs="Times New Roman"/>
          <w:sz w:val="24"/>
          <w:szCs w:val="24"/>
          <w:lang w:val="sv-SE"/>
        </w:rPr>
        <w:t>uppge</w:t>
      </w:r>
      <w:r w:rsidRPr="009E25C2">
        <w:rPr>
          <w:rFonts w:cs="Times New Roman"/>
          <w:sz w:val="24"/>
          <w:szCs w:val="24"/>
          <w:lang w:val="sv-SE"/>
        </w:rPr>
        <w:t xml:space="preserve"> kontaktuppgifter till den som anmäl</w:t>
      </w:r>
      <w:r w:rsidR="00CC3C6C" w:rsidRPr="009E25C2">
        <w:rPr>
          <w:rFonts w:cs="Times New Roman"/>
          <w:sz w:val="24"/>
          <w:szCs w:val="24"/>
          <w:lang w:val="sv-SE"/>
        </w:rPr>
        <w:t>t</w:t>
      </w:r>
      <w:r w:rsidRPr="009E25C2">
        <w:rPr>
          <w:rFonts w:cs="Times New Roman"/>
          <w:sz w:val="24"/>
          <w:szCs w:val="24"/>
          <w:lang w:val="sv-SE"/>
        </w:rPr>
        <w:t xml:space="preserve">s och eventuella vittnen. </w:t>
      </w:r>
    </w:p>
    <w:p w14:paraId="0C5820D6" w14:textId="77777777" w:rsidR="00A829CA" w:rsidRPr="009E25C2" w:rsidRDefault="00A829CA" w:rsidP="00A829CA">
      <w:pPr>
        <w:spacing w:after="0"/>
        <w:rPr>
          <w:rFonts w:cs="Times New Roman"/>
          <w:sz w:val="24"/>
          <w:szCs w:val="24"/>
          <w:lang w:val="sv-SE"/>
        </w:rPr>
      </w:pPr>
    </w:p>
    <w:p w14:paraId="5B445C53" w14:textId="65F571B6" w:rsidR="00A829CA" w:rsidRPr="009E25C2" w:rsidRDefault="00A829CA" w:rsidP="00A829CA">
      <w:pPr>
        <w:spacing w:after="0"/>
        <w:rPr>
          <w:rFonts w:cs="Times New Roman"/>
          <w:sz w:val="24"/>
          <w:szCs w:val="24"/>
          <w:lang w:val="sv-SE"/>
        </w:rPr>
      </w:pPr>
      <w:r w:rsidRPr="009E25C2">
        <w:rPr>
          <w:rFonts w:cs="Times New Roman"/>
          <w:sz w:val="24"/>
          <w:szCs w:val="24"/>
          <w:lang w:val="sv-SE"/>
        </w:rPr>
        <w:t>Anmälan skickas till</w:t>
      </w:r>
      <w:r w:rsidR="00E720D7">
        <w:rPr>
          <w:rFonts w:cs="Times New Roman"/>
          <w:sz w:val="24"/>
          <w:szCs w:val="24"/>
          <w:lang w:val="sv-SE"/>
        </w:rPr>
        <w:t xml:space="preserve"> Lovisa </w:t>
      </w:r>
      <w:r w:rsidR="00F132ED">
        <w:rPr>
          <w:rFonts w:cs="Times New Roman"/>
          <w:sz w:val="24"/>
          <w:szCs w:val="24"/>
          <w:lang w:val="sv-SE"/>
        </w:rPr>
        <w:t>Edman</w:t>
      </w:r>
      <w:r w:rsidRPr="009E25C2">
        <w:rPr>
          <w:rFonts w:cs="Times New Roman"/>
          <w:sz w:val="24"/>
          <w:szCs w:val="24"/>
          <w:lang w:val="sv-SE"/>
        </w:rPr>
        <w:t xml:space="preserve">, ordförande i Ansvarsnämnden, på </w:t>
      </w:r>
      <w:hyperlink r:id="rId11" w:history="1">
        <w:r w:rsidR="00DE6E8A">
          <w:rPr>
            <w:rStyle w:val="Hyperlnk"/>
            <w:rFonts w:cs="Times New Roman"/>
            <w:sz w:val="24"/>
            <w:szCs w:val="24"/>
            <w:lang w:val="sv-SE"/>
          </w:rPr>
          <w:t>ansvarsnamnden@svensksimidrott.se</w:t>
        </w:r>
      </w:hyperlink>
    </w:p>
    <w:p w14:paraId="6896B8C3" w14:textId="77777777" w:rsidR="00A829CA" w:rsidRPr="009E25C2" w:rsidRDefault="00A829CA" w:rsidP="00A829CA">
      <w:pPr>
        <w:spacing w:after="0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14:paraId="793AFE28" w14:textId="1FB02551" w:rsidR="00A829CA" w:rsidRPr="009E25C2" w:rsidRDefault="0026288F" w:rsidP="00A829CA">
      <w:pPr>
        <w:spacing w:after="0"/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</w:pPr>
      <w:r w:rsidRPr="009E25C2"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  <w:t>Ange</w:t>
      </w:r>
      <w:r w:rsidR="00A829CA" w:rsidRPr="009E25C2"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  <w:t xml:space="preserve"> namn och kontaktuppgifter. Glöm inte att skriva under anmälan.</w:t>
      </w:r>
    </w:p>
    <w:tbl>
      <w:tblPr>
        <w:tblStyle w:val="Tabellrutnt"/>
        <w:tblW w:w="0" w:type="auto"/>
        <w:tblInd w:w="38" w:type="dxa"/>
        <w:tblLook w:val="04A0" w:firstRow="1" w:lastRow="0" w:firstColumn="1" w:lastColumn="0" w:noHBand="0" w:noVBand="1"/>
      </w:tblPr>
      <w:tblGrid>
        <w:gridCol w:w="9210"/>
      </w:tblGrid>
      <w:tr w:rsidR="00A829CA" w:rsidRPr="00A829CA" w14:paraId="3096E8A5" w14:textId="77777777" w:rsidTr="008539EA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4542" w14:textId="77777777" w:rsidR="00A829CA" w:rsidRPr="00A829CA" w:rsidRDefault="00A829CA" w:rsidP="008539EA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01AED138" w14:textId="77777777" w:rsidR="00A829CA" w:rsidRPr="00A829CA" w:rsidRDefault="00A829CA" w:rsidP="008539EA">
            <w:pPr>
              <w:ind w:left="246"/>
              <w:rPr>
                <w:rFonts w:asciiTheme="minorHAnsi" w:hAnsiTheme="minorHAnsi"/>
                <w:sz w:val="24"/>
                <w:szCs w:val="24"/>
              </w:rPr>
            </w:pPr>
            <w:r w:rsidRPr="00A829CA">
              <w:rPr>
                <w:rFonts w:asciiTheme="minorHAnsi" w:hAnsiTheme="minorHAnsi"/>
                <w:sz w:val="24"/>
                <w:szCs w:val="24"/>
              </w:rPr>
              <w:t>Namn:</w:t>
            </w:r>
          </w:p>
          <w:p w14:paraId="2A9CF576" w14:textId="77777777" w:rsidR="00A829CA" w:rsidRPr="00A829CA" w:rsidRDefault="00A829CA" w:rsidP="008539EA">
            <w:pPr>
              <w:ind w:left="246"/>
              <w:rPr>
                <w:rFonts w:asciiTheme="minorHAnsi" w:hAnsiTheme="minorHAnsi"/>
                <w:sz w:val="24"/>
                <w:szCs w:val="24"/>
              </w:rPr>
            </w:pPr>
          </w:p>
          <w:p w14:paraId="62817879" w14:textId="77777777" w:rsidR="00A829CA" w:rsidRPr="00A829CA" w:rsidRDefault="00A829CA" w:rsidP="008539EA">
            <w:pPr>
              <w:ind w:left="246"/>
              <w:rPr>
                <w:rFonts w:asciiTheme="minorHAnsi" w:hAnsiTheme="minorHAnsi"/>
                <w:sz w:val="24"/>
                <w:szCs w:val="24"/>
              </w:rPr>
            </w:pPr>
            <w:r w:rsidRPr="00A829CA">
              <w:rPr>
                <w:rFonts w:asciiTheme="minorHAnsi" w:hAnsiTheme="minorHAnsi"/>
                <w:sz w:val="24"/>
                <w:szCs w:val="24"/>
              </w:rPr>
              <w:t>Mejladress:</w:t>
            </w:r>
          </w:p>
          <w:p w14:paraId="1BF7AB2D" w14:textId="77777777" w:rsidR="00A829CA" w:rsidRPr="00A829CA" w:rsidRDefault="00A829CA" w:rsidP="008539EA">
            <w:pPr>
              <w:ind w:left="246"/>
              <w:rPr>
                <w:rFonts w:asciiTheme="minorHAnsi" w:hAnsiTheme="minorHAnsi"/>
                <w:sz w:val="24"/>
                <w:szCs w:val="24"/>
              </w:rPr>
            </w:pPr>
          </w:p>
          <w:p w14:paraId="076EA26F" w14:textId="77777777" w:rsidR="00A829CA" w:rsidRPr="00A829CA" w:rsidRDefault="00A829CA" w:rsidP="008539EA">
            <w:pPr>
              <w:ind w:left="246"/>
              <w:rPr>
                <w:rFonts w:asciiTheme="minorHAnsi" w:hAnsiTheme="minorHAnsi"/>
                <w:sz w:val="24"/>
                <w:szCs w:val="24"/>
              </w:rPr>
            </w:pPr>
            <w:r w:rsidRPr="00A829CA">
              <w:rPr>
                <w:rFonts w:asciiTheme="minorHAnsi" w:hAnsiTheme="minorHAnsi"/>
                <w:sz w:val="24"/>
                <w:szCs w:val="24"/>
              </w:rPr>
              <w:t>Telefonnummer:</w:t>
            </w:r>
          </w:p>
          <w:p w14:paraId="3A5A41EF" w14:textId="77777777" w:rsidR="00A829CA" w:rsidRPr="00A829CA" w:rsidRDefault="00A829CA" w:rsidP="008539EA">
            <w:pPr>
              <w:ind w:left="246"/>
              <w:rPr>
                <w:rFonts w:asciiTheme="minorHAnsi" w:hAnsiTheme="minorHAnsi"/>
                <w:sz w:val="24"/>
                <w:szCs w:val="24"/>
              </w:rPr>
            </w:pPr>
          </w:p>
          <w:p w14:paraId="33A03DD9" w14:textId="324B0C64" w:rsidR="00A829CA" w:rsidRPr="00A829CA" w:rsidRDefault="00A829CA" w:rsidP="008539EA">
            <w:pPr>
              <w:ind w:left="246"/>
              <w:rPr>
                <w:rFonts w:asciiTheme="minorHAnsi" w:hAnsiTheme="minorHAnsi"/>
                <w:sz w:val="24"/>
                <w:szCs w:val="24"/>
              </w:rPr>
            </w:pPr>
            <w:r w:rsidRPr="00A829CA">
              <w:rPr>
                <w:rFonts w:asciiTheme="minorHAnsi" w:hAnsiTheme="minorHAnsi"/>
                <w:sz w:val="24"/>
                <w:szCs w:val="24"/>
              </w:rPr>
              <w:t>Funktion (aktiv, domare,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f</w:t>
            </w:r>
            <w:r w:rsidRPr="00A829CA">
              <w:rPr>
                <w:rFonts w:asciiTheme="minorHAnsi" w:hAnsiTheme="minorHAnsi"/>
                <w:sz w:val="24"/>
                <w:szCs w:val="24"/>
              </w:rPr>
              <w:t xml:space="preserve">unktionär, ledare </w:t>
            </w:r>
            <w:proofErr w:type="gramStart"/>
            <w:r w:rsidRPr="00A829CA">
              <w:rPr>
                <w:rFonts w:asciiTheme="minorHAnsi" w:hAnsiTheme="minorHAnsi"/>
                <w:sz w:val="24"/>
                <w:szCs w:val="24"/>
              </w:rPr>
              <w:t>etc.</w:t>
            </w:r>
            <w:proofErr w:type="gramEnd"/>
            <w:r w:rsidRPr="00A829CA">
              <w:rPr>
                <w:rFonts w:asciiTheme="minorHAnsi" w:hAnsiTheme="minorHAnsi"/>
                <w:sz w:val="24"/>
                <w:szCs w:val="24"/>
              </w:rPr>
              <w:t>):</w:t>
            </w:r>
          </w:p>
          <w:p w14:paraId="25718760" w14:textId="77777777" w:rsidR="00A829CA" w:rsidRPr="00A829CA" w:rsidRDefault="00A829CA" w:rsidP="008539EA">
            <w:pPr>
              <w:ind w:left="246"/>
              <w:rPr>
                <w:rFonts w:asciiTheme="minorHAnsi" w:hAnsiTheme="minorHAnsi"/>
                <w:sz w:val="24"/>
                <w:szCs w:val="24"/>
              </w:rPr>
            </w:pPr>
          </w:p>
          <w:p w14:paraId="0F6323AD" w14:textId="77777777" w:rsidR="00A829CA" w:rsidRPr="00A829CA" w:rsidRDefault="00A829CA" w:rsidP="008539EA">
            <w:pPr>
              <w:ind w:left="246"/>
              <w:rPr>
                <w:rFonts w:asciiTheme="minorHAnsi" w:hAnsiTheme="minorHAnsi"/>
                <w:sz w:val="24"/>
                <w:szCs w:val="24"/>
              </w:rPr>
            </w:pPr>
          </w:p>
          <w:p w14:paraId="695C675B" w14:textId="77777777" w:rsidR="00A829CA" w:rsidRPr="00A829CA" w:rsidRDefault="00A829CA" w:rsidP="008539EA">
            <w:pPr>
              <w:ind w:left="246"/>
              <w:rPr>
                <w:rFonts w:asciiTheme="minorHAnsi" w:hAnsiTheme="minorHAnsi"/>
                <w:sz w:val="24"/>
                <w:szCs w:val="24"/>
              </w:rPr>
            </w:pPr>
            <w:r w:rsidRPr="00A829CA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6C2109" wp14:editId="1D3C2638">
                      <wp:simplePos x="0" y="0"/>
                      <wp:positionH relativeFrom="column">
                        <wp:posOffset>1140460</wp:posOffset>
                      </wp:positionH>
                      <wp:positionV relativeFrom="paragraph">
                        <wp:posOffset>143841</wp:posOffset>
                      </wp:positionV>
                      <wp:extent cx="4214937" cy="0"/>
                      <wp:effectExtent l="0" t="0" r="14605" b="19050"/>
                      <wp:wrapNone/>
                      <wp:docPr id="1" name="Ra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14937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D4BCDE" id="Rak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8pt,11.35pt" to="421.7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" strokecolor="#4579b8 [3044]"/>
                  </w:pict>
                </mc:Fallback>
              </mc:AlternateContent>
            </w:r>
            <w:r w:rsidRPr="00A829CA">
              <w:rPr>
                <w:rFonts w:asciiTheme="minorHAnsi" w:hAnsiTheme="minorHAnsi"/>
                <w:sz w:val="24"/>
                <w:szCs w:val="24"/>
              </w:rPr>
              <w:t xml:space="preserve">Namnteckning: </w:t>
            </w:r>
          </w:p>
          <w:p w14:paraId="18F60127" w14:textId="77777777" w:rsidR="00A829CA" w:rsidRPr="00A829CA" w:rsidRDefault="00A829CA" w:rsidP="008539EA">
            <w:pPr>
              <w:spacing w:line="276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2867D39D" w14:textId="77777777" w:rsidR="00A829CA" w:rsidRPr="00A829CA" w:rsidRDefault="00A829CA" w:rsidP="00A829C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2E076D" w14:textId="5C02D4F0" w:rsidR="00A829CA" w:rsidRPr="009E25C2" w:rsidRDefault="00A829CA" w:rsidP="00A829CA">
      <w:pPr>
        <w:spacing w:after="0"/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</w:pPr>
      <w:r w:rsidRPr="009E25C2"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  <w:t>Ange namn och kontaktuppgifter på den person som anmäls till Ansvarsnämnden</w:t>
      </w:r>
    </w:p>
    <w:tbl>
      <w:tblPr>
        <w:tblStyle w:val="Tabellrutnt"/>
        <w:tblW w:w="0" w:type="auto"/>
        <w:tblInd w:w="38" w:type="dxa"/>
        <w:tblLook w:val="04A0" w:firstRow="1" w:lastRow="0" w:firstColumn="1" w:lastColumn="0" w:noHBand="0" w:noVBand="1"/>
      </w:tblPr>
      <w:tblGrid>
        <w:gridCol w:w="9210"/>
      </w:tblGrid>
      <w:tr w:rsidR="00A829CA" w:rsidRPr="002D5878" w14:paraId="04CA0FAE" w14:textId="77777777" w:rsidTr="008539EA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AED3" w14:textId="77777777" w:rsidR="00A829CA" w:rsidRPr="00A829CA" w:rsidRDefault="00A829CA" w:rsidP="008539EA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  <w:p w14:paraId="6242A067" w14:textId="77777777" w:rsidR="00A829CA" w:rsidRPr="00A829CA" w:rsidRDefault="00A829CA" w:rsidP="008539EA">
            <w:pPr>
              <w:ind w:left="104"/>
              <w:rPr>
                <w:rFonts w:asciiTheme="minorHAnsi" w:hAnsiTheme="minorHAnsi"/>
                <w:sz w:val="24"/>
                <w:szCs w:val="24"/>
              </w:rPr>
            </w:pPr>
            <w:r w:rsidRPr="00A829CA">
              <w:rPr>
                <w:rFonts w:asciiTheme="minorHAnsi" w:hAnsiTheme="minorHAnsi"/>
                <w:sz w:val="24"/>
                <w:szCs w:val="24"/>
              </w:rPr>
              <w:t>Namn:</w:t>
            </w:r>
          </w:p>
          <w:p w14:paraId="311081C3" w14:textId="77777777" w:rsidR="00A829CA" w:rsidRPr="00A829CA" w:rsidRDefault="00A829CA" w:rsidP="008539EA">
            <w:pPr>
              <w:ind w:left="104"/>
              <w:rPr>
                <w:rFonts w:asciiTheme="minorHAnsi" w:hAnsiTheme="minorHAnsi"/>
                <w:sz w:val="24"/>
                <w:szCs w:val="24"/>
              </w:rPr>
            </w:pPr>
          </w:p>
          <w:p w14:paraId="614ED05B" w14:textId="77777777" w:rsidR="00A829CA" w:rsidRPr="00A829CA" w:rsidRDefault="00A829CA" w:rsidP="008539EA">
            <w:pPr>
              <w:ind w:left="104"/>
              <w:rPr>
                <w:rFonts w:asciiTheme="minorHAnsi" w:hAnsiTheme="minorHAnsi"/>
                <w:sz w:val="24"/>
                <w:szCs w:val="24"/>
              </w:rPr>
            </w:pPr>
            <w:r w:rsidRPr="00A829CA">
              <w:rPr>
                <w:rFonts w:asciiTheme="minorHAnsi" w:hAnsiTheme="minorHAnsi"/>
                <w:sz w:val="24"/>
                <w:szCs w:val="24"/>
              </w:rPr>
              <w:t>Mejladress</w:t>
            </w:r>
          </w:p>
          <w:p w14:paraId="279C2DF1" w14:textId="77777777" w:rsidR="00A829CA" w:rsidRPr="00A829CA" w:rsidRDefault="00A829CA" w:rsidP="008539EA">
            <w:pPr>
              <w:ind w:left="104"/>
              <w:rPr>
                <w:rFonts w:asciiTheme="minorHAnsi" w:hAnsiTheme="minorHAnsi"/>
                <w:sz w:val="24"/>
                <w:szCs w:val="24"/>
              </w:rPr>
            </w:pPr>
          </w:p>
          <w:p w14:paraId="2D9B4C32" w14:textId="77777777" w:rsidR="00A829CA" w:rsidRPr="00A829CA" w:rsidRDefault="00A829CA" w:rsidP="008539EA">
            <w:pPr>
              <w:ind w:left="104"/>
              <w:rPr>
                <w:rFonts w:asciiTheme="minorHAnsi" w:hAnsiTheme="minorHAnsi"/>
                <w:sz w:val="24"/>
                <w:szCs w:val="24"/>
              </w:rPr>
            </w:pPr>
            <w:r w:rsidRPr="00A829CA">
              <w:rPr>
                <w:rFonts w:asciiTheme="minorHAnsi" w:hAnsiTheme="minorHAnsi"/>
                <w:sz w:val="24"/>
                <w:szCs w:val="24"/>
              </w:rPr>
              <w:t>Telefonnummer:</w:t>
            </w:r>
          </w:p>
          <w:p w14:paraId="39C6E53E" w14:textId="77777777" w:rsidR="00A829CA" w:rsidRPr="00A829CA" w:rsidRDefault="00A829CA" w:rsidP="008539EA">
            <w:pPr>
              <w:ind w:left="104"/>
              <w:rPr>
                <w:rFonts w:asciiTheme="minorHAnsi" w:hAnsiTheme="minorHAnsi"/>
                <w:sz w:val="24"/>
                <w:szCs w:val="24"/>
              </w:rPr>
            </w:pPr>
          </w:p>
          <w:p w14:paraId="1E555584" w14:textId="1F7DFB4C" w:rsidR="00A829CA" w:rsidRPr="00A829CA" w:rsidRDefault="00A829CA" w:rsidP="008539EA">
            <w:pPr>
              <w:ind w:left="104"/>
              <w:rPr>
                <w:rFonts w:asciiTheme="minorHAnsi" w:hAnsiTheme="minorHAnsi"/>
                <w:sz w:val="24"/>
                <w:szCs w:val="24"/>
              </w:rPr>
            </w:pPr>
            <w:r w:rsidRPr="00A829CA">
              <w:rPr>
                <w:rFonts w:asciiTheme="minorHAnsi" w:hAnsiTheme="minorHAnsi"/>
                <w:sz w:val="24"/>
                <w:szCs w:val="24"/>
              </w:rPr>
              <w:t>Funktion (aktiv, domare,</w:t>
            </w:r>
            <w:r w:rsidR="00F01B64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A829CA">
              <w:rPr>
                <w:rFonts w:asciiTheme="minorHAnsi" w:hAnsiTheme="minorHAnsi"/>
                <w:sz w:val="24"/>
                <w:szCs w:val="24"/>
              </w:rPr>
              <w:t xml:space="preserve">funktionär, ledare </w:t>
            </w:r>
            <w:proofErr w:type="gramStart"/>
            <w:r w:rsidRPr="00A829CA">
              <w:rPr>
                <w:rFonts w:asciiTheme="minorHAnsi" w:hAnsiTheme="minorHAnsi"/>
                <w:sz w:val="24"/>
                <w:szCs w:val="24"/>
              </w:rPr>
              <w:t>etc.</w:t>
            </w:r>
            <w:proofErr w:type="gramEnd"/>
            <w:r w:rsidRPr="00A829CA">
              <w:rPr>
                <w:rFonts w:asciiTheme="minorHAnsi" w:hAnsiTheme="minorHAnsi"/>
                <w:sz w:val="24"/>
                <w:szCs w:val="24"/>
              </w:rPr>
              <w:t xml:space="preserve">): </w:t>
            </w:r>
          </w:p>
          <w:p w14:paraId="4ABE6233" w14:textId="77777777" w:rsidR="00A829CA" w:rsidRPr="00A829CA" w:rsidRDefault="00A829CA" w:rsidP="008539EA">
            <w:pPr>
              <w:spacing w:line="276" w:lineRule="auto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</w:tr>
    </w:tbl>
    <w:p w14:paraId="56C82ED2" w14:textId="77777777" w:rsidR="00A829CA" w:rsidRPr="002D5878" w:rsidRDefault="00A829CA" w:rsidP="00A829CA">
      <w:pPr>
        <w:spacing w:after="0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14:paraId="58B9195C" w14:textId="1BE5AA74" w:rsidR="00A829CA" w:rsidRPr="009E25C2" w:rsidRDefault="00A829CA" w:rsidP="00A829CA">
      <w:pPr>
        <w:spacing w:after="0"/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</w:pPr>
      <w:r w:rsidRPr="009E25C2"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  <w:t>Beskriv</w:t>
      </w:r>
      <w:r w:rsidR="00F01B64" w:rsidRPr="009E25C2"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  <w:t xml:space="preserve"> </w:t>
      </w:r>
      <w:r w:rsidRPr="009E25C2"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  <w:t>den situation som anmälan avser. Gör beskrivningen så utförlig och detaljerad som möjlig så att Ansvarsnämndens beslut kan tas skyndsamt.</w:t>
      </w:r>
    </w:p>
    <w:tbl>
      <w:tblPr>
        <w:tblStyle w:val="Tabellrutnt"/>
        <w:tblW w:w="0" w:type="auto"/>
        <w:tblInd w:w="38" w:type="dxa"/>
        <w:tblLook w:val="04A0" w:firstRow="1" w:lastRow="0" w:firstColumn="1" w:lastColumn="0" w:noHBand="0" w:noVBand="1"/>
      </w:tblPr>
      <w:tblGrid>
        <w:gridCol w:w="9210"/>
      </w:tblGrid>
      <w:tr w:rsidR="00A829CA" w:rsidRPr="009E25C2" w14:paraId="647B4AB9" w14:textId="77777777" w:rsidTr="008539EA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CDEA" w14:textId="77777777" w:rsidR="00A829CA" w:rsidRPr="00A829CA" w:rsidRDefault="00A829CA" w:rsidP="008539EA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62FE6EA2" w14:textId="77777777" w:rsidR="00A829CA" w:rsidRPr="00A829CA" w:rsidRDefault="00A829CA" w:rsidP="008539EA">
            <w:pPr>
              <w:ind w:left="104"/>
              <w:rPr>
                <w:rFonts w:asciiTheme="minorHAnsi" w:hAnsiTheme="minorHAnsi"/>
                <w:sz w:val="24"/>
                <w:szCs w:val="24"/>
              </w:rPr>
            </w:pPr>
            <w:r w:rsidRPr="00A829CA">
              <w:rPr>
                <w:rFonts w:asciiTheme="minorHAnsi" w:hAnsiTheme="minorHAnsi"/>
                <w:sz w:val="24"/>
                <w:szCs w:val="24"/>
              </w:rPr>
              <w:t>Datum för händelsen anmälan avser:</w:t>
            </w:r>
          </w:p>
          <w:p w14:paraId="55E73AE1" w14:textId="77777777" w:rsidR="00A829CA" w:rsidRPr="00A829CA" w:rsidRDefault="00A829CA" w:rsidP="008539EA">
            <w:pPr>
              <w:ind w:left="104"/>
              <w:rPr>
                <w:rFonts w:asciiTheme="minorHAnsi" w:hAnsiTheme="minorHAnsi"/>
                <w:sz w:val="24"/>
                <w:szCs w:val="24"/>
              </w:rPr>
            </w:pPr>
          </w:p>
          <w:p w14:paraId="22CAB783" w14:textId="77777777" w:rsidR="00A829CA" w:rsidRPr="00A829CA" w:rsidRDefault="00A829CA" w:rsidP="008539EA">
            <w:pPr>
              <w:ind w:left="104"/>
              <w:rPr>
                <w:rFonts w:asciiTheme="minorHAnsi" w:hAnsiTheme="minorHAnsi"/>
                <w:sz w:val="24"/>
                <w:szCs w:val="24"/>
              </w:rPr>
            </w:pPr>
            <w:r w:rsidRPr="00A829CA">
              <w:rPr>
                <w:rFonts w:asciiTheme="minorHAnsi" w:hAnsiTheme="minorHAnsi"/>
                <w:sz w:val="24"/>
                <w:szCs w:val="24"/>
              </w:rPr>
              <w:t>Plats för händelsen anmälan avser:</w:t>
            </w:r>
          </w:p>
          <w:p w14:paraId="55EED409" w14:textId="77777777" w:rsidR="00A829CA" w:rsidRPr="00A829CA" w:rsidRDefault="00A829CA" w:rsidP="008539EA">
            <w:pPr>
              <w:ind w:left="104"/>
              <w:rPr>
                <w:rFonts w:asciiTheme="minorHAnsi" w:hAnsiTheme="minorHAnsi"/>
                <w:sz w:val="24"/>
                <w:szCs w:val="24"/>
              </w:rPr>
            </w:pPr>
          </w:p>
          <w:p w14:paraId="464946FE" w14:textId="77777777" w:rsidR="00A829CA" w:rsidRPr="00A829CA" w:rsidRDefault="00A829CA" w:rsidP="008539EA">
            <w:pPr>
              <w:ind w:left="104"/>
              <w:rPr>
                <w:rFonts w:asciiTheme="minorHAnsi" w:hAnsiTheme="minorHAnsi"/>
                <w:sz w:val="24"/>
                <w:szCs w:val="24"/>
              </w:rPr>
            </w:pPr>
            <w:r w:rsidRPr="00A829CA">
              <w:rPr>
                <w:rFonts w:asciiTheme="minorHAnsi" w:hAnsiTheme="minorHAnsi"/>
                <w:sz w:val="24"/>
                <w:szCs w:val="24"/>
              </w:rPr>
              <w:t xml:space="preserve">Beskrivning av händelsen anmälan avser: </w:t>
            </w:r>
          </w:p>
          <w:p w14:paraId="0435636E" w14:textId="77777777" w:rsidR="00A829CA" w:rsidRPr="00A829CA" w:rsidRDefault="00A829CA" w:rsidP="008539EA">
            <w:pPr>
              <w:rPr>
                <w:sz w:val="24"/>
                <w:szCs w:val="24"/>
              </w:rPr>
            </w:pPr>
          </w:p>
          <w:p w14:paraId="0F342EAF" w14:textId="77777777" w:rsidR="00A829CA" w:rsidRPr="00A829CA" w:rsidRDefault="00A829CA" w:rsidP="008539EA">
            <w:pPr>
              <w:rPr>
                <w:sz w:val="24"/>
                <w:szCs w:val="24"/>
              </w:rPr>
            </w:pPr>
          </w:p>
          <w:p w14:paraId="5FEF9A22" w14:textId="77777777" w:rsidR="00A829CA" w:rsidRPr="00A829CA" w:rsidRDefault="00A829CA" w:rsidP="008539EA">
            <w:pPr>
              <w:rPr>
                <w:sz w:val="24"/>
                <w:szCs w:val="24"/>
              </w:rPr>
            </w:pPr>
          </w:p>
          <w:p w14:paraId="05F8EACA" w14:textId="77777777" w:rsidR="00A829CA" w:rsidRPr="00A829CA" w:rsidRDefault="00A829CA" w:rsidP="008539EA">
            <w:pPr>
              <w:rPr>
                <w:sz w:val="24"/>
                <w:szCs w:val="24"/>
              </w:rPr>
            </w:pPr>
          </w:p>
          <w:p w14:paraId="3953F218" w14:textId="77777777" w:rsidR="00A829CA" w:rsidRPr="00A829CA" w:rsidRDefault="00A829CA" w:rsidP="008539EA">
            <w:pPr>
              <w:spacing w:line="276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68EE8A66" w14:textId="77777777" w:rsidR="00A829CA" w:rsidRPr="009E25C2" w:rsidRDefault="00A829CA" w:rsidP="00A829CA">
      <w:pPr>
        <w:spacing w:after="0"/>
        <w:rPr>
          <w:rFonts w:ascii="Times New Roman" w:hAnsi="Times New Roman" w:cs="Times New Roman"/>
          <w:sz w:val="24"/>
          <w:szCs w:val="24"/>
          <w:lang w:val="sv-SE"/>
        </w:rPr>
      </w:pPr>
    </w:p>
    <w:p w14:paraId="22405A2D" w14:textId="77777777" w:rsidR="00A829CA" w:rsidRPr="009E25C2" w:rsidRDefault="00A829CA" w:rsidP="00A829CA">
      <w:pPr>
        <w:spacing w:after="0"/>
        <w:rPr>
          <w:rFonts w:ascii="Times New Roman" w:hAnsi="Times New Roman" w:cs="Times New Roman"/>
          <w:sz w:val="24"/>
          <w:szCs w:val="24"/>
          <w:lang w:val="sv-SE"/>
        </w:rPr>
      </w:pPr>
    </w:p>
    <w:p w14:paraId="19D03223" w14:textId="3C294A59" w:rsidR="00A829CA" w:rsidRPr="009E25C2" w:rsidRDefault="00A829CA" w:rsidP="00A829CA">
      <w:pPr>
        <w:spacing w:after="0"/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</w:pPr>
      <w:r w:rsidRPr="009E25C2"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  <w:t>Ange namn och kontaktuppgifter till eventuella åberopade vittnen. Fler vittnen kan läggas till genom att kopiera denna ruta.</w:t>
      </w:r>
    </w:p>
    <w:tbl>
      <w:tblPr>
        <w:tblStyle w:val="Tabellrutnt"/>
        <w:tblW w:w="0" w:type="auto"/>
        <w:tblInd w:w="38" w:type="dxa"/>
        <w:tblLook w:val="04A0" w:firstRow="1" w:lastRow="0" w:firstColumn="1" w:lastColumn="0" w:noHBand="0" w:noVBand="1"/>
      </w:tblPr>
      <w:tblGrid>
        <w:gridCol w:w="9210"/>
      </w:tblGrid>
      <w:tr w:rsidR="00A829CA" w:rsidRPr="002D5878" w14:paraId="5E9AADA0" w14:textId="77777777" w:rsidTr="008539EA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2E9F" w14:textId="77777777" w:rsidR="00A829CA" w:rsidRPr="00A829CA" w:rsidRDefault="00A829CA" w:rsidP="008539EA">
            <w:pPr>
              <w:rPr>
                <w:rFonts w:asciiTheme="minorHAnsi" w:eastAsiaTheme="minorHAnsi" w:hAnsiTheme="minorHAnsi"/>
                <w:b/>
                <w:sz w:val="24"/>
                <w:szCs w:val="24"/>
                <w:lang w:eastAsia="en-US"/>
              </w:rPr>
            </w:pPr>
          </w:p>
          <w:p w14:paraId="64A975A8" w14:textId="77777777" w:rsidR="00A829CA" w:rsidRPr="00A829CA" w:rsidRDefault="00A829CA" w:rsidP="008539EA">
            <w:pPr>
              <w:ind w:left="104"/>
              <w:rPr>
                <w:rFonts w:asciiTheme="minorHAnsi" w:hAnsiTheme="minorHAnsi"/>
                <w:sz w:val="24"/>
                <w:szCs w:val="24"/>
              </w:rPr>
            </w:pPr>
            <w:r w:rsidRPr="00A829CA">
              <w:rPr>
                <w:rFonts w:asciiTheme="minorHAnsi" w:hAnsiTheme="minorHAnsi"/>
                <w:sz w:val="24"/>
                <w:szCs w:val="24"/>
              </w:rPr>
              <w:t>Namn:</w:t>
            </w:r>
          </w:p>
          <w:p w14:paraId="54139D73" w14:textId="77777777" w:rsidR="00A829CA" w:rsidRPr="00A829CA" w:rsidRDefault="00A829CA" w:rsidP="008539EA">
            <w:pPr>
              <w:ind w:left="104"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0F8C2271" w14:textId="77777777" w:rsidR="00A829CA" w:rsidRPr="00A829CA" w:rsidRDefault="00A829CA" w:rsidP="008539EA">
            <w:pPr>
              <w:ind w:left="104"/>
              <w:rPr>
                <w:rFonts w:asciiTheme="minorHAnsi" w:hAnsiTheme="minorHAnsi"/>
                <w:sz w:val="24"/>
                <w:szCs w:val="24"/>
              </w:rPr>
            </w:pPr>
            <w:r w:rsidRPr="00A829CA">
              <w:rPr>
                <w:rFonts w:asciiTheme="minorHAnsi" w:hAnsiTheme="minorHAnsi"/>
                <w:sz w:val="24"/>
                <w:szCs w:val="24"/>
              </w:rPr>
              <w:t>Mejladress:</w:t>
            </w:r>
          </w:p>
          <w:p w14:paraId="0E11FE7A" w14:textId="77777777" w:rsidR="00A829CA" w:rsidRPr="00A829CA" w:rsidRDefault="00A829CA" w:rsidP="008539EA">
            <w:pPr>
              <w:ind w:left="104"/>
              <w:rPr>
                <w:rFonts w:asciiTheme="minorHAnsi" w:hAnsiTheme="minorHAnsi"/>
                <w:sz w:val="24"/>
                <w:szCs w:val="24"/>
              </w:rPr>
            </w:pPr>
          </w:p>
          <w:p w14:paraId="635C555A" w14:textId="77777777" w:rsidR="00A829CA" w:rsidRPr="00A829CA" w:rsidRDefault="00A829CA" w:rsidP="008539EA">
            <w:pPr>
              <w:ind w:left="104"/>
              <w:rPr>
                <w:rFonts w:asciiTheme="minorHAnsi" w:hAnsiTheme="minorHAnsi"/>
                <w:sz w:val="24"/>
                <w:szCs w:val="24"/>
              </w:rPr>
            </w:pPr>
            <w:r w:rsidRPr="00A829CA">
              <w:rPr>
                <w:rFonts w:asciiTheme="minorHAnsi" w:hAnsiTheme="minorHAnsi"/>
                <w:sz w:val="24"/>
                <w:szCs w:val="24"/>
              </w:rPr>
              <w:t>Telefonnummer:</w:t>
            </w:r>
          </w:p>
          <w:p w14:paraId="68433F06" w14:textId="77777777" w:rsidR="00A829CA" w:rsidRPr="00A829CA" w:rsidRDefault="00A829CA" w:rsidP="008539EA">
            <w:pPr>
              <w:ind w:left="104"/>
              <w:rPr>
                <w:rFonts w:asciiTheme="minorHAnsi" w:hAnsiTheme="minorHAnsi"/>
                <w:sz w:val="24"/>
                <w:szCs w:val="24"/>
              </w:rPr>
            </w:pPr>
          </w:p>
          <w:p w14:paraId="76D5C781" w14:textId="17161F96" w:rsidR="00A829CA" w:rsidRPr="00A829CA" w:rsidRDefault="00A829CA" w:rsidP="008539EA">
            <w:pPr>
              <w:ind w:left="104"/>
              <w:rPr>
                <w:rFonts w:asciiTheme="minorHAnsi" w:hAnsiTheme="minorHAnsi"/>
                <w:sz w:val="24"/>
                <w:szCs w:val="24"/>
              </w:rPr>
            </w:pPr>
            <w:r w:rsidRPr="00A829CA">
              <w:rPr>
                <w:rFonts w:asciiTheme="minorHAnsi" w:hAnsiTheme="minorHAnsi"/>
                <w:sz w:val="24"/>
                <w:szCs w:val="24"/>
              </w:rPr>
              <w:t xml:space="preserve">Funktion (aktiv, domare, funktionär, ledare </w:t>
            </w:r>
            <w:proofErr w:type="gramStart"/>
            <w:r w:rsidRPr="00A829CA">
              <w:rPr>
                <w:rFonts w:asciiTheme="minorHAnsi" w:hAnsiTheme="minorHAnsi"/>
                <w:sz w:val="24"/>
                <w:szCs w:val="24"/>
              </w:rPr>
              <w:t>etc.</w:t>
            </w:r>
            <w:proofErr w:type="gramEnd"/>
            <w:r w:rsidRPr="00A829CA">
              <w:rPr>
                <w:rFonts w:asciiTheme="minorHAnsi" w:hAnsiTheme="minorHAnsi"/>
                <w:sz w:val="24"/>
                <w:szCs w:val="24"/>
              </w:rPr>
              <w:t xml:space="preserve">): </w:t>
            </w:r>
          </w:p>
          <w:p w14:paraId="0253A983" w14:textId="77777777" w:rsidR="00A829CA" w:rsidRPr="00A829CA" w:rsidRDefault="00A829CA" w:rsidP="008539EA">
            <w:pPr>
              <w:spacing w:line="276" w:lineRule="auto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</w:tr>
    </w:tbl>
    <w:p w14:paraId="6F03C551" w14:textId="77777777" w:rsidR="00A829CA" w:rsidRPr="002D5878" w:rsidRDefault="00A829CA" w:rsidP="00A829CA">
      <w:pPr>
        <w:spacing w:after="0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14:paraId="7EB59E5F" w14:textId="77777777" w:rsidR="00A829CA" w:rsidRPr="002D5878" w:rsidRDefault="00A829CA" w:rsidP="00A829CA">
      <w:pPr>
        <w:spacing w:after="0"/>
        <w:rPr>
          <w:rFonts w:ascii="Times New Roman" w:hAnsi="Times New Roman" w:cs="Times New Roman"/>
          <w:sz w:val="24"/>
          <w:szCs w:val="24"/>
          <w:lang w:val="sv-SE"/>
        </w:rPr>
      </w:pPr>
    </w:p>
    <w:p w14:paraId="18899CB9" w14:textId="7B4FF3D4" w:rsidR="00A829CA" w:rsidRPr="009E25C2" w:rsidRDefault="00A829CA" w:rsidP="00A829CA">
      <w:pPr>
        <w:spacing w:after="0"/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</w:pPr>
      <w:r w:rsidRPr="009E25C2"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  <w:t xml:space="preserve">Be vittnet beskriva den </w:t>
      </w:r>
      <w:r w:rsidR="005B4E4A" w:rsidRPr="009E25C2"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  <w:t>anmälda situationen</w:t>
      </w:r>
      <w:r w:rsidR="00A04F67" w:rsidRPr="009E25C2"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  <w:t xml:space="preserve"> på ett så</w:t>
      </w:r>
      <w:r w:rsidRPr="009E25C2"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  <w:t xml:space="preserve"> utförlig</w:t>
      </w:r>
      <w:r w:rsidR="00A04F67" w:rsidRPr="009E25C2"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  <w:t>t</w:t>
      </w:r>
      <w:r w:rsidRPr="009E25C2"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  <w:t xml:space="preserve"> och detaljera</w:t>
      </w:r>
      <w:r w:rsidR="00A04F67" w:rsidRPr="009E25C2"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  <w:t>t</w:t>
      </w:r>
      <w:r w:rsidRPr="009E25C2"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  <w:t xml:space="preserve"> </w:t>
      </w:r>
      <w:r w:rsidR="00EE0630" w:rsidRPr="009E25C2"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  <w:t xml:space="preserve">sätt </w:t>
      </w:r>
      <w:r w:rsidRPr="009E25C2"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  <w:t>som möjlig</w:t>
      </w:r>
      <w:r w:rsidR="00CA0078" w:rsidRPr="009E25C2"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  <w:t>t</w:t>
      </w:r>
      <w:r w:rsidRPr="009E25C2"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  <w:t xml:space="preserve"> så att Ansvarsnämndens beslut kan tas skyndsamt. </w:t>
      </w:r>
    </w:p>
    <w:tbl>
      <w:tblPr>
        <w:tblStyle w:val="Tabellrutnt"/>
        <w:tblW w:w="0" w:type="auto"/>
        <w:tblInd w:w="38" w:type="dxa"/>
        <w:tblLook w:val="04A0" w:firstRow="1" w:lastRow="0" w:firstColumn="1" w:lastColumn="0" w:noHBand="0" w:noVBand="1"/>
      </w:tblPr>
      <w:tblGrid>
        <w:gridCol w:w="9210"/>
      </w:tblGrid>
      <w:tr w:rsidR="00A829CA" w:rsidRPr="009E25C2" w14:paraId="1880C24D" w14:textId="77777777" w:rsidTr="008539EA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2292" w14:textId="77777777" w:rsidR="00A829CA" w:rsidRPr="00A829CA" w:rsidRDefault="00A829CA" w:rsidP="008539EA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3A91322D" w14:textId="77777777" w:rsidR="00A829CA" w:rsidRPr="00A829CA" w:rsidRDefault="00A829CA" w:rsidP="008539EA">
            <w:pPr>
              <w:ind w:left="104"/>
              <w:rPr>
                <w:rFonts w:asciiTheme="minorHAnsi" w:hAnsiTheme="minorHAnsi"/>
                <w:sz w:val="24"/>
                <w:szCs w:val="24"/>
              </w:rPr>
            </w:pPr>
            <w:r w:rsidRPr="00A829CA">
              <w:rPr>
                <w:rFonts w:asciiTheme="minorHAnsi" w:hAnsiTheme="minorHAnsi"/>
                <w:sz w:val="24"/>
                <w:szCs w:val="24"/>
              </w:rPr>
              <w:t xml:space="preserve">Datum för händelsen anmälan avser: </w:t>
            </w:r>
          </w:p>
          <w:p w14:paraId="6F3EBAFE" w14:textId="77777777" w:rsidR="00A829CA" w:rsidRPr="00A829CA" w:rsidRDefault="00A829CA" w:rsidP="008539EA">
            <w:pPr>
              <w:ind w:left="104"/>
              <w:rPr>
                <w:rFonts w:asciiTheme="minorHAnsi" w:hAnsiTheme="minorHAnsi"/>
                <w:sz w:val="24"/>
                <w:szCs w:val="24"/>
              </w:rPr>
            </w:pPr>
          </w:p>
          <w:p w14:paraId="54988986" w14:textId="77777777" w:rsidR="00A829CA" w:rsidRPr="00A829CA" w:rsidRDefault="00A829CA" w:rsidP="008539EA">
            <w:pPr>
              <w:ind w:left="104"/>
              <w:rPr>
                <w:rFonts w:asciiTheme="minorHAnsi" w:hAnsiTheme="minorHAnsi"/>
                <w:sz w:val="24"/>
                <w:szCs w:val="24"/>
              </w:rPr>
            </w:pPr>
            <w:r w:rsidRPr="00A829CA">
              <w:rPr>
                <w:rFonts w:asciiTheme="minorHAnsi" w:hAnsiTheme="minorHAnsi"/>
                <w:sz w:val="24"/>
                <w:szCs w:val="24"/>
              </w:rPr>
              <w:t>Plats för händelsen anmälan avser:</w:t>
            </w:r>
          </w:p>
          <w:p w14:paraId="7AE0BF34" w14:textId="77777777" w:rsidR="00A829CA" w:rsidRPr="00A829CA" w:rsidRDefault="00A829CA" w:rsidP="008539EA">
            <w:pPr>
              <w:ind w:left="104"/>
              <w:rPr>
                <w:rFonts w:asciiTheme="minorHAnsi" w:hAnsiTheme="minorHAnsi"/>
                <w:sz w:val="24"/>
                <w:szCs w:val="24"/>
              </w:rPr>
            </w:pPr>
          </w:p>
          <w:p w14:paraId="1B1432D1" w14:textId="77777777" w:rsidR="00A829CA" w:rsidRPr="00A829CA" w:rsidRDefault="00A829CA" w:rsidP="008539EA">
            <w:pPr>
              <w:ind w:left="104"/>
              <w:rPr>
                <w:rFonts w:asciiTheme="minorHAnsi" w:hAnsiTheme="minorHAnsi"/>
                <w:sz w:val="24"/>
                <w:szCs w:val="24"/>
              </w:rPr>
            </w:pPr>
            <w:r w:rsidRPr="00A829CA">
              <w:rPr>
                <w:rFonts w:asciiTheme="minorHAnsi" w:hAnsiTheme="minorHAnsi"/>
                <w:sz w:val="24"/>
                <w:szCs w:val="24"/>
              </w:rPr>
              <w:t xml:space="preserve">Beskrivning av händelsen anmälan avser: </w:t>
            </w:r>
          </w:p>
          <w:p w14:paraId="70EE3864" w14:textId="77777777" w:rsidR="00A829CA" w:rsidRPr="00A829CA" w:rsidRDefault="00A829CA" w:rsidP="008539EA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68301ACB" w14:textId="77777777" w:rsidR="00A829CA" w:rsidRPr="00A829CA" w:rsidRDefault="00A829CA" w:rsidP="008539EA">
            <w:pPr>
              <w:spacing w:line="276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42EC274D" w14:textId="78AC86A4" w:rsidR="00FD069F" w:rsidRPr="009E25C2" w:rsidRDefault="00FD069F" w:rsidP="00A829CA">
      <w:pPr>
        <w:spacing w:after="0"/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</w:pPr>
      <w:r w:rsidRPr="009E25C2"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  <w:lastRenderedPageBreak/>
        <w:t>Fler vittnen kan läggas till genom att kopiera denna ruta.</w:t>
      </w:r>
    </w:p>
    <w:p w14:paraId="1AAD9604" w14:textId="604C57E6" w:rsidR="00A829CA" w:rsidRPr="009E25C2" w:rsidRDefault="00A829CA" w:rsidP="00A829CA">
      <w:pPr>
        <w:spacing w:after="0"/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</w:pPr>
      <w:r w:rsidRPr="009E25C2"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  <w:t xml:space="preserve">Kom ihåg att bifoga annan väsentlig </w:t>
      </w:r>
      <w:r w:rsidR="00F01B64" w:rsidRPr="009E25C2"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  <w:t>do</w:t>
      </w:r>
      <w:r w:rsidR="00FB6531"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  <w:t>k</w:t>
      </w:r>
      <w:r w:rsidR="00F01B64" w:rsidRPr="009E25C2"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  <w:t>umentation</w:t>
      </w:r>
      <w:r w:rsidR="00FB6531"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  <w:t xml:space="preserve"> i</w:t>
      </w:r>
      <w:r w:rsidR="00F01B64" w:rsidRPr="009E25C2"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  <w:t xml:space="preserve"> </w:t>
      </w:r>
      <w:proofErr w:type="gramStart"/>
      <w:r w:rsidR="00F01B64" w:rsidRPr="009E25C2"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  <w:t>mailet</w:t>
      </w:r>
      <w:proofErr w:type="gramEnd"/>
      <w:r w:rsidR="00F01B64" w:rsidRPr="009E25C2">
        <w:rPr>
          <w:rFonts w:ascii="ITC Avant Garde Std Bk" w:hAnsi="ITC Avant Garde Std Bk" w:cs="Times New Roman"/>
          <w:b/>
          <w:bCs/>
          <w:sz w:val="24"/>
          <w:szCs w:val="24"/>
          <w:lang w:val="sv-SE"/>
        </w:rPr>
        <w:t>.</w:t>
      </w:r>
    </w:p>
    <w:p w14:paraId="1911356B" w14:textId="77777777" w:rsidR="00A829CA" w:rsidRPr="009E25C2" w:rsidRDefault="00A829CA" w:rsidP="00A829CA">
      <w:pPr>
        <w:spacing w:after="0"/>
        <w:rPr>
          <w:rFonts w:ascii="ITC Avant Garde Std Bk" w:hAnsi="ITC Avant Garde Std Bk" w:cs="Times New Roman"/>
          <w:sz w:val="24"/>
          <w:szCs w:val="24"/>
          <w:lang w:val="sv-SE"/>
        </w:rPr>
      </w:pPr>
    </w:p>
    <w:p w14:paraId="4F142C0E" w14:textId="0B4F593B" w:rsidR="00A829CA" w:rsidRPr="009E25C2" w:rsidRDefault="00A829CA" w:rsidP="00A829CA">
      <w:pPr>
        <w:spacing w:after="0"/>
        <w:rPr>
          <w:rFonts w:cs="Times New Roman"/>
          <w:b/>
          <w:bCs/>
          <w:sz w:val="24"/>
          <w:szCs w:val="24"/>
          <w:lang w:val="sv-SE"/>
        </w:rPr>
      </w:pPr>
      <w:r w:rsidRPr="009E25C2">
        <w:rPr>
          <w:rFonts w:ascii="ITC Avant Garde Std Bk" w:hAnsi="ITC Avant Garde Std Bk" w:cs="Times New Roman"/>
          <w:sz w:val="24"/>
          <w:szCs w:val="24"/>
          <w:lang w:val="sv-SE"/>
        </w:rPr>
        <w:t>För ärende inom vattenpolo bifoga följande:</w:t>
      </w:r>
    </w:p>
    <w:p w14:paraId="6646ECC9" w14:textId="77777777" w:rsidR="00A829CA" w:rsidRPr="00A829CA" w:rsidRDefault="00A829CA" w:rsidP="00A829CA">
      <w:pPr>
        <w:pStyle w:val="Liststycke"/>
        <w:numPr>
          <w:ilvl w:val="0"/>
          <w:numId w:val="2"/>
        </w:numPr>
        <w:spacing w:after="0"/>
        <w:rPr>
          <w:rFonts w:eastAsiaTheme="minorEastAsia"/>
          <w:sz w:val="24"/>
          <w:szCs w:val="24"/>
        </w:rPr>
      </w:pPr>
      <w:r w:rsidRPr="00A829CA">
        <w:rPr>
          <w:rFonts w:eastAsiaTheme="minorEastAsia"/>
          <w:sz w:val="24"/>
          <w:szCs w:val="24"/>
        </w:rPr>
        <w:t>Matchprotokoll (om situationen anmälan avser skett i en match)</w:t>
      </w:r>
    </w:p>
    <w:p w14:paraId="793590BD" w14:textId="2977716B" w:rsidR="00A829CA" w:rsidRPr="00A829CA" w:rsidRDefault="00A829CA" w:rsidP="00A829CA">
      <w:pPr>
        <w:pStyle w:val="Liststycke"/>
        <w:numPr>
          <w:ilvl w:val="0"/>
          <w:numId w:val="2"/>
        </w:numPr>
        <w:spacing w:after="0"/>
        <w:rPr>
          <w:rFonts w:eastAsiaTheme="minorEastAsia"/>
          <w:sz w:val="24"/>
          <w:szCs w:val="24"/>
        </w:rPr>
      </w:pPr>
      <w:r w:rsidRPr="00A829CA">
        <w:rPr>
          <w:rFonts w:eastAsiaTheme="minorEastAsia"/>
          <w:sz w:val="24"/>
          <w:szCs w:val="24"/>
        </w:rPr>
        <w:t>Domarrapport (om det är en domare som gör anmälan)</w:t>
      </w:r>
    </w:p>
    <w:p w14:paraId="3F1188C2" w14:textId="77777777" w:rsidR="00A829CA" w:rsidRPr="009E25C2" w:rsidRDefault="00A829CA" w:rsidP="00A829CA">
      <w:pPr>
        <w:spacing w:after="0"/>
        <w:rPr>
          <w:rFonts w:cs="Times New Roman"/>
          <w:sz w:val="24"/>
          <w:szCs w:val="24"/>
          <w:lang w:val="sv-SE"/>
        </w:rPr>
      </w:pPr>
    </w:p>
    <w:p w14:paraId="1EB84D0D" w14:textId="77777777" w:rsidR="00A829CA" w:rsidRPr="009E25C2" w:rsidRDefault="00A829CA" w:rsidP="00A829CA">
      <w:pPr>
        <w:spacing w:after="0"/>
        <w:rPr>
          <w:rFonts w:cs="Times New Roman"/>
          <w:sz w:val="24"/>
          <w:szCs w:val="24"/>
          <w:lang w:val="sv-SE"/>
        </w:rPr>
      </w:pPr>
    </w:p>
    <w:p w14:paraId="1F70A5A5" w14:textId="77777777" w:rsidR="00A829CA" w:rsidRPr="009E25C2" w:rsidRDefault="00A829CA" w:rsidP="00A829CA">
      <w:pPr>
        <w:spacing w:after="0"/>
        <w:rPr>
          <w:rFonts w:ascii="ITC Avant Garde Std Bk" w:hAnsi="ITC Avant Garde Std Bk" w:cs="Times New Roman"/>
          <w:b/>
          <w:sz w:val="24"/>
          <w:szCs w:val="24"/>
          <w:lang w:val="sv-SE"/>
        </w:rPr>
      </w:pPr>
      <w:r w:rsidRPr="009E25C2">
        <w:rPr>
          <w:rFonts w:ascii="ITC Avant Garde Std Bk" w:hAnsi="ITC Avant Garde Std Bk" w:cs="Times New Roman"/>
          <w:b/>
          <w:sz w:val="24"/>
          <w:szCs w:val="24"/>
          <w:lang w:val="sv-SE"/>
        </w:rPr>
        <w:t>Frågor</w:t>
      </w:r>
    </w:p>
    <w:p w14:paraId="3F8F6E14" w14:textId="3270E722" w:rsidR="00A829CA" w:rsidRPr="009E25C2" w:rsidRDefault="00A829CA" w:rsidP="00A829CA">
      <w:pPr>
        <w:spacing w:after="0"/>
        <w:rPr>
          <w:rFonts w:cs="Times New Roman"/>
          <w:i/>
          <w:iCs/>
          <w:sz w:val="24"/>
          <w:szCs w:val="24"/>
          <w:lang w:val="sv-SE"/>
        </w:rPr>
      </w:pPr>
      <w:r w:rsidRPr="009E25C2">
        <w:rPr>
          <w:rFonts w:cs="Times New Roman"/>
          <w:sz w:val="24"/>
          <w:szCs w:val="24"/>
          <w:lang w:val="sv-SE"/>
        </w:rPr>
        <w:t xml:space="preserve">Vid frågor, kontakta </w:t>
      </w:r>
      <w:hyperlink r:id="rId12" w:history="1">
        <w:r w:rsidRPr="00D542B2">
          <w:rPr>
            <w:rStyle w:val="Hyperlnk"/>
            <w:rFonts w:cs="Times New Roman"/>
            <w:sz w:val="24"/>
            <w:szCs w:val="24"/>
            <w:lang w:val="sv-SE"/>
          </w:rPr>
          <w:t>tryggsimidrott@svensksimidrott</w:t>
        </w:r>
      </w:hyperlink>
      <w:r w:rsidRPr="009E25C2">
        <w:rPr>
          <w:rFonts w:cs="Times New Roman"/>
          <w:sz w:val="24"/>
          <w:szCs w:val="24"/>
          <w:lang w:val="sv-SE"/>
        </w:rPr>
        <w:t>.se på Svensk Simidrott.</w:t>
      </w:r>
    </w:p>
    <w:p w14:paraId="7C7EC583" w14:textId="77777777" w:rsidR="00A829CA" w:rsidRPr="009E25C2" w:rsidRDefault="00A829CA" w:rsidP="00A829CA">
      <w:pPr>
        <w:spacing w:after="0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14:paraId="2A5EBE79" w14:textId="41D6BF21" w:rsidR="009E088D" w:rsidRPr="00A829CA" w:rsidRDefault="009E088D" w:rsidP="00930348">
      <w:pPr>
        <w:pStyle w:val="Sim-brdtext"/>
        <w:rPr>
          <w:color w:val="auto"/>
        </w:rPr>
      </w:pPr>
    </w:p>
    <w:sectPr w:rsidR="009E088D" w:rsidRPr="00A829CA" w:rsidSect="009E088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pgSz w:w="11909" w:h="16834" w:code="9"/>
      <w:pgMar w:top="2268" w:right="1134" w:bottom="2552" w:left="107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3B554" w14:textId="77777777" w:rsidR="00381CDA" w:rsidRDefault="00381CDA" w:rsidP="00020D51">
      <w:pPr>
        <w:spacing w:after="0" w:line="240" w:lineRule="auto"/>
      </w:pPr>
      <w:r>
        <w:separator/>
      </w:r>
    </w:p>
  </w:endnote>
  <w:endnote w:type="continuationSeparator" w:id="0">
    <w:p w14:paraId="3F6B089A" w14:textId="77777777" w:rsidR="00381CDA" w:rsidRDefault="00381CDA" w:rsidP="00020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Avant Garde Std Bk">
    <w:altName w:val="Calibri"/>
    <w:panose1 w:val="00000000000000000000"/>
    <w:charset w:val="00"/>
    <w:family w:val="modern"/>
    <w:notTrueType/>
    <w:pitch w:val="variable"/>
    <w:sig w:usb0="A00000AF" w:usb1="5000205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1443890343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4F05006E" w14:textId="77777777" w:rsidR="006762B8" w:rsidRDefault="006762B8" w:rsidP="00D949BD">
        <w:pPr>
          <w:pStyle w:val="Sidfot"/>
          <w:framePr w:wrap="none" w:vAnchor="text" w:hAnchor="margin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end"/>
        </w:r>
      </w:p>
    </w:sdtContent>
  </w:sdt>
  <w:p w14:paraId="0DEE5654" w14:textId="77777777" w:rsidR="006762B8" w:rsidRDefault="006762B8" w:rsidP="006762B8">
    <w:pPr>
      <w:pStyle w:val="Sidfot"/>
      <w:ind w:firstLine="360"/>
    </w:pPr>
  </w:p>
  <w:p w14:paraId="0B728A3E" w14:textId="77777777" w:rsidR="00BA6DE8" w:rsidRDefault="00BA6DE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A4206" w14:textId="77777777" w:rsidR="006762B8" w:rsidRDefault="006762B8" w:rsidP="006762B8">
    <w:pPr>
      <w:pStyle w:val="Sidfot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5B870" w14:textId="77777777" w:rsidR="00381CDA" w:rsidRDefault="00381CDA" w:rsidP="00020D51">
      <w:pPr>
        <w:spacing w:after="0" w:line="240" w:lineRule="auto"/>
      </w:pPr>
      <w:r>
        <w:separator/>
      </w:r>
    </w:p>
  </w:footnote>
  <w:footnote w:type="continuationSeparator" w:id="0">
    <w:p w14:paraId="13D1C965" w14:textId="77777777" w:rsidR="00381CDA" w:rsidRDefault="00381CDA" w:rsidP="00020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1527756054"/>
      <w:docPartObj>
        <w:docPartGallery w:val="Page Numbers (Top of Page)"/>
        <w:docPartUnique/>
      </w:docPartObj>
    </w:sdtPr>
    <w:sdtEndPr>
      <w:rPr>
        <w:rStyle w:val="Sidnummer"/>
      </w:rPr>
    </w:sdtEndPr>
    <w:sdtContent>
      <w:p w14:paraId="577C2831" w14:textId="77777777" w:rsidR="006762B8" w:rsidRDefault="006762B8" w:rsidP="00D949BD">
        <w:pPr>
          <w:pStyle w:val="Sidhuvud"/>
          <w:framePr w:wrap="none" w:vAnchor="text" w:hAnchor="margin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end"/>
        </w:r>
      </w:p>
    </w:sdtContent>
  </w:sdt>
  <w:p w14:paraId="511EC4E1" w14:textId="77777777" w:rsidR="006762B8" w:rsidRDefault="006762B8" w:rsidP="006762B8">
    <w:pPr>
      <w:pStyle w:val="Sidhuvud"/>
      <w:ind w:firstLine="360"/>
    </w:pPr>
  </w:p>
  <w:p w14:paraId="2473C6DA" w14:textId="77777777" w:rsidR="00BA6DE8" w:rsidRDefault="00BA6DE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1FA39" w14:textId="77777777" w:rsidR="00020D51" w:rsidRDefault="00B21DFC" w:rsidP="006762B8">
    <w:pPr>
      <w:pStyle w:val="Sidhuvud"/>
      <w:ind w:firstLine="360"/>
    </w:pPr>
    <w:r>
      <w:rPr>
        <w:noProof/>
        <w:lang w:val="sv-SE" w:eastAsia="sv-SE"/>
      </w:rPr>
      <w:drawing>
        <wp:anchor distT="0" distB="0" distL="114300" distR="114300" simplePos="0" relativeHeight="251658240" behindDoc="1" locked="0" layoutInCell="1" allowOverlap="1" wp14:anchorId="096964D4" wp14:editId="2B4DD94E">
          <wp:simplePos x="0" y="0"/>
          <wp:positionH relativeFrom="page">
            <wp:posOffset>24714</wp:posOffset>
          </wp:positionH>
          <wp:positionV relativeFrom="page">
            <wp:posOffset>0</wp:posOffset>
          </wp:positionV>
          <wp:extent cx="7541999" cy="10672879"/>
          <wp:effectExtent l="0" t="0" r="0" b="0"/>
          <wp:wrapNone/>
          <wp:docPr id="11" name="Bildobjekt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Bildobjekt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999" cy="106728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0348">
      <w:rPr>
        <w:noProof/>
      </w:rPr>
      <w:t xml:space="preserve"> </w:t>
    </w:r>
  </w:p>
  <w:p w14:paraId="7FD90AEF" w14:textId="77777777" w:rsidR="00BA6DE8" w:rsidRDefault="00BA6DE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5C423" w14:textId="77777777" w:rsidR="00B21DFC" w:rsidRDefault="004F2588">
    <w:pPr>
      <w:pStyle w:val="Sidhuvud"/>
    </w:pPr>
    <w:r>
      <w:rPr>
        <w:rFonts w:cstheme="minorHAnsi"/>
        <w:noProof/>
        <w:sz w:val="19"/>
        <w:szCs w:val="19"/>
        <w:lang w:val="sv-SE" w:eastAsia="sv-SE"/>
      </w:rPr>
      <mc:AlternateContent>
        <mc:Choice Requires="wps">
          <w:drawing>
            <wp:anchor distT="0" distB="0" distL="114300" distR="114300" simplePos="0" relativeHeight="251664384" behindDoc="0" locked="0" layoutInCell="1" allowOverlap="0" wp14:anchorId="64965954" wp14:editId="76EDDD1B">
              <wp:simplePos x="0" y="0"/>
              <wp:positionH relativeFrom="margin">
                <wp:posOffset>1639570</wp:posOffset>
              </wp:positionH>
              <wp:positionV relativeFrom="page">
                <wp:posOffset>1602777</wp:posOffset>
              </wp:positionV>
              <wp:extent cx="4469130" cy="838200"/>
              <wp:effectExtent l="0" t="0" r="1270" b="0"/>
              <wp:wrapTopAndBottom/>
              <wp:docPr id="24" name="Textruta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69130" cy="8382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E845E86" w14:textId="1BBC6A5E" w:rsidR="0006602F" w:rsidRPr="005C3602" w:rsidRDefault="004F2588" w:rsidP="0006602F">
                          <w:pPr>
                            <w:jc w:val="right"/>
                            <w:rPr>
                              <w:color w:val="262626" w:themeColor="text1" w:themeTint="D9"/>
                              <w:sz w:val="19"/>
                              <w:szCs w:val="19"/>
                            </w:rPr>
                          </w:pPr>
                          <w:r>
                            <w:rPr>
                              <w:color w:val="262626" w:themeColor="text1" w:themeTint="D9"/>
                              <w:sz w:val="19"/>
                              <w:szCs w:val="19"/>
                              <w:lang w:val="sv-SE"/>
                            </w:rPr>
                            <w:fldChar w:fldCharType="begin"/>
                          </w:r>
                          <w:r>
                            <w:rPr>
                              <w:color w:val="262626" w:themeColor="text1" w:themeTint="D9"/>
                              <w:sz w:val="19"/>
                              <w:szCs w:val="19"/>
                              <w:lang w:val="sv-SE"/>
                            </w:rPr>
                            <w:instrText xml:space="preserve"> TIME \@ "d MMMM yyyy" </w:instrText>
                          </w:r>
                          <w:r>
                            <w:rPr>
                              <w:color w:val="262626" w:themeColor="text1" w:themeTint="D9"/>
                              <w:sz w:val="19"/>
                              <w:szCs w:val="19"/>
                              <w:lang w:val="sv-SE"/>
                            </w:rPr>
                            <w:fldChar w:fldCharType="separate"/>
                          </w:r>
                          <w:r w:rsidR="00D542B2">
                            <w:rPr>
                              <w:noProof/>
                              <w:color w:val="262626" w:themeColor="text1" w:themeTint="D9"/>
                              <w:sz w:val="19"/>
                              <w:szCs w:val="19"/>
                              <w:lang w:val="sv-SE"/>
                            </w:rPr>
                            <w:t>22 juli 2026</w:t>
                          </w:r>
                          <w:r>
                            <w:rPr>
                              <w:color w:val="262626" w:themeColor="text1" w:themeTint="D9"/>
                              <w:sz w:val="19"/>
                              <w:szCs w:val="19"/>
                              <w:lang w:val="sv-SE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965954" id="_x0000_t202" coordsize="21600,21600" o:spt="202" path="m,l,21600r21600,l21600,xe">
              <v:stroke joinstyle="miter"/>
              <v:path gradientshapeok="t" o:connecttype="rect"/>
            </v:shapetype>
            <v:shape id="Textruta 24" o:spid="_x0000_s1026" type="#_x0000_t202" style="position:absolute;margin-left:129.1pt;margin-top:126.2pt;width:351.9pt;height:66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" o:allowoverlap="f" fillcolor="white [3201]" stroked="f" strokeweight=".5pt">
              <v:textbox inset="0,0,0,0">
                <w:txbxContent>
                  <w:p w14:paraId="6E845E86" w14:textId="1BBC6A5E" w:rsidR="0006602F" w:rsidRPr="005C3602" w:rsidRDefault="004F2588" w:rsidP="0006602F">
                    <w:pPr>
                      <w:jc w:val="right"/>
                      <w:rPr>
                        <w:color w:val="262626" w:themeColor="text1" w:themeTint="D9"/>
                        <w:sz w:val="19"/>
                        <w:szCs w:val="19"/>
                      </w:rPr>
                    </w:pPr>
                    <w:r>
                      <w:rPr>
                        <w:color w:val="262626" w:themeColor="text1" w:themeTint="D9"/>
                        <w:sz w:val="19"/>
                        <w:szCs w:val="19"/>
                        <w:lang w:val="sv-SE"/>
                      </w:rPr>
                      <w:fldChar w:fldCharType="begin"/>
                    </w:r>
                    <w:r>
                      <w:rPr>
                        <w:color w:val="262626" w:themeColor="text1" w:themeTint="D9"/>
                        <w:sz w:val="19"/>
                        <w:szCs w:val="19"/>
                        <w:lang w:val="sv-SE"/>
                      </w:rPr>
                      <w:instrText xml:space="preserve"> TIME \@ "d MMMM yyyy" </w:instrText>
                    </w:r>
                    <w:r>
                      <w:rPr>
                        <w:color w:val="262626" w:themeColor="text1" w:themeTint="D9"/>
                        <w:sz w:val="19"/>
                        <w:szCs w:val="19"/>
                        <w:lang w:val="sv-SE"/>
                      </w:rPr>
                      <w:fldChar w:fldCharType="separate"/>
                    </w:r>
                    <w:r w:rsidR="00D542B2">
                      <w:rPr>
                        <w:noProof/>
                        <w:color w:val="262626" w:themeColor="text1" w:themeTint="D9"/>
                        <w:sz w:val="19"/>
                        <w:szCs w:val="19"/>
                        <w:lang w:val="sv-SE"/>
                      </w:rPr>
                      <w:t>22 juli 2026</w:t>
                    </w:r>
                    <w:r>
                      <w:rPr>
                        <w:color w:val="262626" w:themeColor="text1" w:themeTint="D9"/>
                        <w:sz w:val="19"/>
                        <w:szCs w:val="19"/>
                        <w:lang w:val="sv-SE"/>
                      </w:rPr>
                      <w:fldChar w:fldCharType="end"/>
                    </w:r>
                  </w:p>
                </w:txbxContent>
              </v:textbox>
              <w10:wrap type="topAndBottom" anchorx="margin" anchory="page"/>
            </v:shape>
          </w:pict>
        </mc:Fallback>
      </mc:AlternateContent>
    </w:r>
    <w:r w:rsidR="00840D5F">
      <w:rPr>
        <w:noProof/>
        <w:lang w:val="sv-SE" w:eastAsia="sv-SE"/>
      </w:rPr>
      <w:drawing>
        <wp:anchor distT="0" distB="0" distL="114300" distR="114300" simplePos="0" relativeHeight="251662336" behindDoc="1" locked="0" layoutInCell="1" allowOverlap="1" wp14:anchorId="1E483CBD" wp14:editId="544ECFBD">
          <wp:simplePos x="0" y="0"/>
          <wp:positionH relativeFrom="page">
            <wp:posOffset>15875</wp:posOffset>
          </wp:positionH>
          <wp:positionV relativeFrom="page">
            <wp:posOffset>0</wp:posOffset>
          </wp:positionV>
          <wp:extent cx="7541895" cy="10672445"/>
          <wp:effectExtent l="0" t="0" r="1905" b="0"/>
          <wp:wrapNone/>
          <wp:docPr id="12" name="Bildobjekt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895" cy="10672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0510A3"/>
    <w:multiLevelType w:val="hybridMultilevel"/>
    <w:tmpl w:val="02283B4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653FBC"/>
    <w:multiLevelType w:val="hybridMultilevel"/>
    <w:tmpl w:val="A1ACAA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464108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6031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715"/>
    <w:rsid w:val="00020D51"/>
    <w:rsid w:val="00055842"/>
    <w:rsid w:val="00063854"/>
    <w:rsid w:val="0006602F"/>
    <w:rsid w:val="00087B94"/>
    <w:rsid w:val="00093875"/>
    <w:rsid w:val="000B5022"/>
    <w:rsid w:val="000D7169"/>
    <w:rsid w:val="00192D99"/>
    <w:rsid w:val="001E0377"/>
    <w:rsid w:val="0026288F"/>
    <w:rsid w:val="00264989"/>
    <w:rsid w:val="002D5878"/>
    <w:rsid w:val="002E3CB6"/>
    <w:rsid w:val="002F59CB"/>
    <w:rsid w:val="00317055"/>
    <w:rsid w:val="00381CDA"/>
    <w:rsid w:val="00386E02"/>
    <w:rsid w:val="003B15B5"/>
    <w:rsid w:val="003B6711"/>
    <w:rsid w:val="003D4331"/>
    <w:rsid w:val="004009F1"/>
    <w:rsid w:val="00414568"/>
    <w:rsid w:val="004968F2"/>
    <w:rsid w:val="004C1DC3"/>
    <w:rsid w:val="004F2588"/>
    <w:rsid w:val="005336D5"/>
    <w:rsid w:val="00592D0F"/>
    <w:rsid w:val="005B4E4A"/>
    <w:rsid w:val="005C3602"/>
    <w:rsid w:val="005E3129"/>
    <w:rsid w:val="00603449"/>
    <w:rsid w:val="0064480B"/>
    <w:rsid w:val="00650593"/>
    <w:rsid w:val="006762B8"/>
    <w:rsid w:val="00724928"/>
    <w:rsid w:val="007D7E50"/>
    <w:rsid w:val="00840D5F"/>
    <w:rsid w:val="008470D4"/>
    <w:rsid w:val="00854F6A"/>
    <w:rsid w:val="008809A0"/>
    <w:rsid w:val="00886F20"/>
    <w:rsid w:val="008C1D17"/>
    <w:rsid w:val="008C2208"/>
    <w:rsid w:val="009011F2"/>
    <w:rsid w:val="00930348"/>
    <w:rsid w:val="0098398D"/>
    <w:rsid w:val="00993A16"/>
    <w:rsid w:val="009E088D"/>
    <w:rsid w:val="009E25C2"/>
    <w:rsid w:val="009F219A"/>
    <w:rsid w:val="009F4ED2"/>
    <w:rsid w:val="00A04F67"/>
    <w:rsid w:val="00A36B1D"/>
    <w:rsid w:val="00A70C66"/>
    <w:rsid w:val="00A829CA"/>
    <w:rsid w:val="00A83370"/>
    <w:rsid w:val="00AF730F"/>
    <w:rsid w:val="00B108A5"/>
    <w:rsid w:val="00B15579"/>
    <w:rsid w:val="00B21DFC"/>
    <w:rsid w:val="00B53EF4"/>
    <w:rsid w:val="00B70715"/>
    <w:rsid w:val="00BA6DE8"/>
    <w:rsid w:val="00BD17E3"/>
    <w:rsid w:val="00C55CC3"/>
    <w:rsid w:val="00CA0078"/>
    <w:rsid w:val="00CC3C6C"/>
    <w:rsid w:val="00D202E1"/>
    <w:rsid w:val="00D20CA2"/>
    <w:rsid w:val="00D542B2"/>
    <w:rsid w:val="00DE6E8A"/>
    <w:rsid w:val="00DF3E15"/>
    <w:rsid w:val="00E720D7"/>
    <w:rsid w:val="00EE0630"/>
    <w:rsid w:val="00F01B64"/>
    <w:rsid w:val="00F132ED"/>
    <w:rsid w:val="00F34A92"/>
    <w:rsid w:val="00F566A8"/>
    <w:rsid w:val="00F61115"/>
    <w:rsid w:val="00FB486B"/>
    <w:rsid w:val="00FB6531"/>
    <w:rsid w:val="00FC738D"/>
    <w:rsid w:val="00FD069F"/>
    <w:rsid w:val="00FD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EE404A"/>
  <w15:docId w15:val="{C6D7CAB3-0044-49C2-83F4-384E23F47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20CA2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DF3E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F3E15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020D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20D51"/>
  </w:style>
  <w:style w:type="paragraph" w:styleId="Sidfot">
    <w:name w:val="footer"/>
    <w:basedOn w:val="Normal"/>
    <w:link w:val="SidfotChar"/>
    <w:uiPriority w:val="99"/>
    <w:unhideWhenUsed/>
    <w:rsid w:val="00020D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20D51"/>
  </w:style>
  <w:style w:type="character" w:styleId="Sidnummer">
    <w:name w:val="page number"/>
    <w:basedOn w:val="Standardstycketeckensnitt"/>
    <w:uiPriority w:val="99"/>
    <w:semiHidden/>
    <w:unhideWhenUsed/>
    <w:rsid w:val="006762B8"/>
  </w:style>
  <w:style w:type="paragraph" w:customStyle="1" w:styleId="Rubrik1">
    <w:name w:val="Rubrik1"/>
    <w:basedOn w:val="Normal"/>
    <w:qFormat/>
    <w:rsid w:val="00930348"/>
    <w:pPr>
      <w:spacing w:after="0" w:line="360" w:lineRule="auto"/>
    </w:pPr>
    <w:rPr>
      <w:rFonts w:ascii="Calibri" w:hAnsi="Calibri" w:cs="Calibri"/>
      <w:b/>
      <w:bCs/>
      <w:color w:val="00A1BA"/>
      <w:sz w:val="60"/>
      <w:szCs w:val="60"/>
      <w:lang w:val="sv-SE"/>
    </w:rPr>
  </w:style>
  <w:style w:type="paragraph" w:customStyle="1" w:styleId="Sim-brdtext">
    <w:name w:val="Sim-brödtext"/>
    <w:basedOn w:val="Normal"/>
    <w:qFormat/>
    <w:rsid w:val="00930348"/>
    <w:pPr>
      <w:spacing w:after="0" w:line="360" w:lineRule="auto"/>
    </w:pPr>
    <w:rPr>
      <w:rFonts w:cstheme="minorHAnsi"/>
      <w:color w:val="262626" w:themeColor="text1" w:themeTint="D9"/>
      <w:sz w:val="19"/>
      <w:szCs w:val="19"/>
      <w:lang w:val="sv-SE"/>
    </w:rPr>
  </w:style>
  <w:style w:type="paragraph" w:customStyle="1" w:styleId="Rubrik2">
    <w:name w:val="Rubrik2"/>
    <w:basedOn w:val="Sim-brdtext"/>
    <w:qFormat/>
    <w:rsid w:val="00BD17E3"/>
    <w:rPr>
      <w:b/>
      <w:bCs/>
      <w:sz w:val="26"/>
      <w:szCs w:val="26"/>
    </w:rPr>
  </w:style>
  <w:style w:type="paragraph" w:customStyle="1" w:styleId="Rubrik3">
    <w:name w:val="Rubrik3"/>
    <w:basedOn w:val="Sim-brdtext"/>
    <w:qFormat/>
    <w:rsid w:val="00F34A92"/>
    <w:rPr>
      <w:b/>
      <w:bCs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A829CA"/>
    <w:rPr>
      <w:color w:val="0000FF" w:themeColor="hyperlink"/>
      <w:u w:val="single"/>
    </w:rPr>
  </w:style>
  <w:style w:type="paragraph" w:styleId="Liststycke">
    <w:name w:val="List Paragraph"/>
    <w:basedOn w:val="Normal"/>
    <w:uiPriority w:val="34"/>
    <w:qFormat/>
    <w:rsid w:val="00A829CA"/>
    <w:pPr>
      <w:ind w:left="720"/>
      <w:contextualSpacing/>
    </w:pPr>
    <w:rPr>
      <w:lang w:val="sv-SE"/>
    </w:rPr>
  </w:style>
  <w:style w:type="table" w:styleId="Tabellrutnt">
    <w:name w:val="Table Grid"/>
    <w:basedOn w:val="Normaltabell"/>
    <w:rsid w:val="00A829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v-SE" w:eastAsia="sv-S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er">
    <w:name w:val="annotation text"/>
    <w:basedOn w:val="Normal"/>
    <w:link w:val="Kommentarer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92D0F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92D0F"/>
    <w:rPr>
      <w:b/>
      <w:bCs/>
      <w:sz w:val="20"/>
      <w:szCs w:val="20"/>
    </w:rPr>
  </w:style>
  <w:style w:type="character" w:styleId="Olstomnmnande">
    <w:name w:val="Unresolved Mention"/>
    <w:basedOn w:val="Standardstycketeckensnitt"/>
    <w:uiPriority w:val="99"/>
    <w:semiHidden/>
    <w:unhideWhenUsed/>
    <w:rsid w:val="00F132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ryggsimidrott@svensksimidrott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nsvarsnamnden@svensksimidrott.s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ham\AppData\Local\Microsoft\Windows\INetCache\Content.Outlook\TF7B9JTY\Brevpapper_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6C76F5734896846B999700DDC4B7D52" ma:contentTypeVersion="1" ma:contentTypeDescription="Skapa ett nytt dokument." ma:contentTypeScope="" ma:versionID="311bd2486a21c47dc80ff3e49188254c">
  <xsd:schema xmlns:xsd="http://www.w3.org/2001/XMLSchema" xmlns:xs="http://www.w3.org/2001/XMLSchema" xmlns:p="http://schemas.microsoft.com/office/2006/metadata/properties" xmlns:ns2="b2d0a256-16aa-46c5-8a6f-5b76d775e7cd" targetNamespace="http://schemas.microsoft.com/office/2006/metadata/properties" ma:root="true" ma:fieldsID="b42faeb21ad82087b20c2d30f0687876" ns2:_="">
    <xsd:import namespace="b2d0a256-16aa-46c5-8a6f-5b76d775e7c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0a256-16aa-46c5-8a6f-5b76d775e7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75A526-611E-4BB5-A485-F8FD5B0602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313BF3-7804-4410-AD6B-C5B72A8AA1D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72506BB-2CBA-43E5-9584-6F20A13B2A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0a256-16aa-46c5-8a6f-5b76d775e7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6A079D-0D06-4C53-A11B-B7FD1102F7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Brevpapper_2021.dotx</Template>
  <TotalTime>2</TotalTime>
  <Pages>3</Pages>
  <Words>311</Words>
  <Characters>1650</Characters>
  <Application>Microsoft Office Word</Application>
  <DocSecurity>0</DocSecurity>
  <Lines>13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onlinecomputer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Hammar (Svensk Simidrott)</dc:creator>
  <cp:keywords/>
  <dc:description/>
  <cp:lastModifiedBy>Erika Meeker (Svensk Simidrott)</cp:lastModifiedBy>
  <cp:revision>5</cp:revision>
  <cp:lastPrinted>2021-10-28T19:24:00Z</cp:lastPrinted>
  <dcterms:created xsi:type="dcterms:W3CDTF">2026-06-01T18:25:00Z</dcterms:created>
  <dcterms:modified xsi:type="dcterms:W3CDTF">2026-07-22T18:22:00Z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0x010100E6C76F5734896846B999700DDC4B7D52</vt:lpwstr>
  </property>
</Properties>
</file>